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41DA0" w14:textId="77777777" w:rsidR="00945BAE" w:rsidRPr="00746548" w:rsidRDefault="00945BAE">
      <w:pPr>
        <w:rPr>
          <w:rFonts w:ascii="Meiryo UI" w:hAnsi="Meiryo UI"/>
        </w:rPr>
      </w:pPr>
    </w:p>
    <w:tbl>
      <w:tblPr>
        <w:tblW w:w="4196" w:type="pct"/>
        <w:jc w:val="center"/>
        <w:tblLook w:val="0600" w:firstRow="0" w:lastRow="0" w:firstColumn="0" w:lastColumn="0" w:noHBand="1" w:noVBand="1"/>
      </w:tblPr>
      <w:tblGrid>
        <w:gridCol w:w="8783"/>
      </w:tblGrid>
      <w:tr w:rsidR="00D27C54" w:rsidRPr="00746548" w14:paraId="513C097A" w14:textId="77777777" w:rsidTr="00746548">
        <w:trPr>
          <w:trHeight w:val="2859"/>
          <w:jc w:val="center"/>
        </w:trPr>
        <w:tc>
          <w:tcPr>
            <w:tcW w:w="8784" w:type="dxa"/>
          </w:tcPr>
          <w:p w14:paraId="62116AD3" w14:textId="77777777" w:rsidR="00D27C54" w:rsidRPr="00746548" w:rsidRDefault="00D27C54" w:rsidP="000F19A1">
            <w:pPr>
              <w:spacing w:before="360" w:after="0" w:line="240" w:lineRule="auto"/>
              <w:jc w:val="center"/>
              <w:rPr>
                <w:rFonts w:ascii="Meiryo UI" w:hAnsi="Meiryo UI"/>
                <w:color w:val="FFFFFF" w:themeColor="background1"/>
                <w:sz w:val="56"/>
              </w:rPr>
            </w:pPr>
          </w:p>
        </w:tc>
      </w:tr>
      <w:tr w:rsidR="00D27C54" w:rsidRPr="00746548" w14:paraId="66DFF9EF" w14:textId="77777777" w:rsidTr="00803890">
        <w:trPr>
          <w:jc w:val="center"/>
        </w:trPr>
        <w:tc>
          <w:tcPr>
            <w:tcW w:w="8784" w:type="dxa"/>
          </w:tcPr>
          <w:p w14:paraId="07446B95" w14:textId="7B85727B" w:rsidR="00D27C54" w:rsidRPr="00E406A6" w:rsidRDefault="00342B22" w:rsidP="00E406A6">
            <w:pPr>
              <w:pStyle w:val="ae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ヴィダリブレ</w:t>
            </w:r>
          </w:p>
        </w:tc>
      </w:tr>
      <w:tr w:rsidR="00D27C54" w:rsidRPr="00746548" w14:paraId="207CC35E" w14:textId="77777777" w:rsidTr="00803890">
        <w:trPr>
          <w:trHeight w:val="1287"/>
          <w:jc w:val="center"/>
        </w:trPr>
        <w:sdt>
          <w:sdtPr>
            <w:rPr>
              <w:rStyle w:val="a9"/>
              <w:rFonts w:ascii="Meiryo UI" w:hAnsi="Meiryo UI" w:hint="eastAsia"/>
            </w:rPr>
            <w:id w:val="-749968945"/>
            <w:placeholder>
              <w:docPart w:val="4190E11E791C4D3AB3DBCD47CFE0918F"/>
            </w:placeholder>
            <w:showingPlcHdr/>
            <w15:appearance w15:val="hidden"/>
          </w:sdtPr>
          <w:sdtEndPr>
            <w:rPr>
              <w:rStyle w:val="a9"/>
            </w:rPr>
          </w:sdtEndPr>
          <w:sdtContent>
            <w:tc>
              <w:tcPr>
                <w:tcW w:w="8784" w:type="dxa"/>
              </w:tcPr>
              <w:p w14:paraId="3984389D" w14:textId="77777777" w:rsidR="00D27C54" w:rsidRPr="00E406A6" w:rsidRDefault="00E406A6" w:rsidP="00E406A6">
                <w:pPr>
                  <w:pStyle w:val="a8"/>
                  <w:rPr>
                    <w:rStyle w:val="a9"/>
                    <w:rFonts w:ascii="Meiryo UI" w:hAnsi="Meiryo UI"/>
                  </w:rPr>
                </w:pPr>
                <w:r w:rsidRPr="00E406A6">
                  <w:rPr>
                    <w:rStyle w:val="aa"/>
                    <w:rFonts w:hint="eastAsia"/>
                  </w:rPr>
                  <w:t>ハロウィン</w:t>
                </w:r>
              </w:p>
            </w:tc>
          </w:sdtContent>
        </w:sdt>
      </w:tr>
      <w:tr w:rsidR="00D27C54" w:rsidRPr="00746548" w14:paraId="09E0FD72" w14:textId="77777777" w:rsidTr="00803890">
        <w:trPr>
          <w:jc w:val="center"/>
        </w:trPr>
        <w:tc>
          <w:tcPr>
            <w:tcW w:w="8784" w:type="dxa"/>
          </w:tcPr>
          <w:p w14:paraId="6D5FA8F0" w14:textId="2423A343" w:rsidR="00D27C54" w:rsidRPr="00746548" w:rsidRDefault="00BF7AA8" w:rsidP="00803890">
            <w:pPr>
              <w:pStyle w:val="ae"/>
              <w:rPr>
                <w:rFonts w:ascii="Meiryo UI" w:hAnsi="Meiryo UI"/>
              </w:rPr>
            </w:pPr>
            <w:r w:rsidRPr="00746548">
              <w:rPr>
                <w:rFonts w:ascii="Meiryo UI" w:hAnsi="Meiryo UI" w:hint="eastAsia"/>
                <w:noProof/>
              </w:rPr>
              <mc:AlternateContent>
                <mc:Choice Requires="wpg">
                  <w:drawing>
                    <wp:inline distT="0" distB="0" distL="0" distR="0" wp14:anchorId="70C26443" wp14:editId="6C8D5AF1">
                      <wp:extent cx="915035" cy="463550"/>
                      <wp:effectExtent l="19050" t="19050" r="18415" b="12700"/>
                      <wp:docPr id="1" name="グループ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2" name="フリーフォーム: 図形 2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フリーフォーム: 図形  11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フリーフォーム: 図形 5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D7F189" id="グループ 9" o:spid="_x0000_s1026" alt="&quot;&quot;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">
                      <v:shape id="フリーフォーム: 図形 2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フリーフォーム: 図形  11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フリーフォーム: 図形 5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342B22">
              <w:rPr>
                <w:rStyle w:val="a9"/>
                <w:rFonts w:hint="eastAsia"/>
              </w:rPr>
              <w:t>パーティー</w:t>
            </w:r>
            <w:r w:rsidRPr="00746548">
              <w:rPr>
                <w:rFonts w:ascii="Meiryo UI" w:hAnsi="Meiryo UI" w:hint="eastAsia"/>
                <w:noProof/>
              </w:rPr>
              <mc:AlternateContent>
                <mc:Choice Requires="wpg">
                  <w:drawing>
                    <wp:inline distT="0" distB="0" distL="0" distR="0" wp14:anchorId="05E6D274" wp14:editId="03246C35">
                      <wp:extent cx="915035" cy="463550"/>
                      <wp:effectExtent l="19050" t="19050" r="18415" b="12700"/>
                      <wp:docPr id="13" name="グループ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14" name="フリーフォーム: 図形 14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フリーフォーム: 図形  11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フリーフォーム: 図形 16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11688" id="グループ 9" o:spid="_x0000_s1026" alt="&quot;&quot;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">
                      <v:shape id="フリーフォーム: 図形 14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フリーフォーム: 図形  11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フリーフォーム: 図形 16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</w:tr>
      <w:tr w:rsidR="00D27C54" w:rsidRPr="00746548" w14:paraId="0082051B" w14:textId="77777777" w:rsidTr="00803890">
        <w:trPr>
          <w:trHeight w:val="990"/>
          <w:jc w:val="center"/>
        </w:trPr>
        <w:tc>
          <w:tcPr>
            <w:tcW w:w="8784" w:type="dxa"/>
          </w:tcPr>
          <w:p w14:paraId="1767B471" w14:textId="4B6F9571" w:rsidR="00D27C54" w:rsidRPr="00746548" w:rsidRDefault="00342B22" w:rsidP="007B36A1">
            <w:pPr>
              <w:pStyle w:val="ab"/>
              <w:jc w:val="center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10月２９日㈯１３：３０～</w:t>
            </w:r>
          </w:p>
        </w:tc>
      </w:tr>
      <w:tr w:rsidR="00D76531" w:rsidRPr="00746548" w14:paraId="76B433D9" w14:textId="77777777" w:rsidTr="00803890">
        <w:trPr>
          <w:jc w:val="center"/>
        </w:trPr>
        <w:tc>
          <w:tcPr>
            <w:tcW w:w="8784" w:type="dxa"/>
          </w:tcPr>
          <w:p w14:paraId="79922577" w14:textId="31B025B3" w:rsidR="00D76531" w:rsidRDefault="00D76531" w:rsidP="007B36A1">
            <w:pPr>
              <w:pStyle w:val="ad"/>
              <w:rPr>
                <w:rFonts w:ascii="Meiryo UI" w:hAnsi="Meiryo UI" w:hint="eastAsia"/>
              </w:rPr>
            </w:pPr>
            <w:r>
              <w:rPr>
                <w:rFonts w:ascii="Meiryo UI" w:hAnsi="Meiryo UI" w:hint="eastAsia"/>
              </w:rPr>
              <w:t>予定</w:t>
            </w:r>
          </w:p>
        </w:tc>
      </w:tr>
      <w:tr w:rsidR="00D27C54" w:rsidRPr="00746548" w14:paraId="0D3C7BF4" w14:textId="77777777" w:rsidTr="00803890">
        <w:trPr>
          <w:jc w:val="center"/>
        </w:trPr>
        <w:tc>
          <w:tcPr>
            <w:tcW w:w="8784" w:type="dxa"/>
          </w:tcPr>
          <w:p w14:paraId="170A9D2D" w14:textId="45D7B328" w:rsidR="00D27C54" w:rsidRPr="00746548" w:rsidRDefault="00342B22" w:rsidP="007B36A1">
            <w:pPr>
              <w:pStyle w:val="ad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ビンゴ</w:t>
            </w:r>
            <w:r w:rsidR="00D76531">
              <w:rPr>
                <w:rFonts w:ascii="Meiryo UI" w:hAnsi="Meiryo UI" w:hint="eastAsia"/>
              </w:rPr>
              <w:t>ゲーム</w:t>
            </w:r>
          </w:p>
        </w:tc>
      </w:tr>
      <w:tr w:rsidR="00D27C54" w:rsidRPr="00746548" w14:paraId="1B45340E" w14:textId="77777777" w:rsidTr="00803890">
        <w:trPr>
          <w:jc w:val="center"/>
        </w:trPr>
        <w:tc>
          <w:tcPr>
            <w:tcW w:w="8784" w:type="dxa"/>
          </w:tcPr>
          <w:p w14:paraId="646BEBE2" w14:textId="602B4E6D" w:rsidR="00D27C54" w:rsidRPr="00746548" w:rsidRDefault="00D76531" w:rsidP="007B36A1">
            <w:pPr>
              <w:pStyle w:val="ae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〇✕クイズ</w:t>
            </w:r>
          </w:p>
        </w:tc>
      </w:tr>
      <w:tr w:rsidR="00D27C54" w:rsidRPr="00746548" w14:paraId="6DACBFAE" w14:textId="77777777" w:rsidTr="00803890">
        <w:trPr>
          <w:jc w:val="center"/>
        </w:trPr>
        <w:tc>
          <w:tcPr>
            <w:tcW w:w="8784" w:type="dxa"/>
          </w:tcPr>
          <w:p w14:paraId="48EAAAF1" w14:textId="67806364" w:rsidR="00D27C54" w:rsidRPr="00746548" w:rsidRDefault="00EC4461" w:rsidP="007B36A1">
            <w:pPr>
              <w:pStyle w:val="ae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お菓子掴み取り</w:t>
            </w:r>
          </w:p>
        </w:tc>
      </w:tr>
      <w:tr w:rsidR="00D27C54" w:rsidRPr="00746548" w14:paraId="6C07AF5A" w14:textId="77777777" w:rsidTr="00803890">
        <w:trPr>
          <w:trHeight w:val="720"/>
          <w:jc w:val="center"/>
        </w:trPr>
        <w:tc>
          <w:tcPr>
            <w:tcW w:w="8784" w:type="dxa"/>
            <w:vAlign w:val="center"/>
          </w:tcPr>
          <w:p w14:paraId="17427824" w14:textId="77777777" w:rsidR="00D27C54" w:rsidRPr="00746548" w:rsidRDefault="00D27C54" w:rsidP="007B36A1">
            <w:pPr>
              <w:pStyle w:val="af"/>
              <w:jc w:val="center"/>
              <w:rPr>
                <w:rFonts w:ascii="Meiryo UI" w:eastAsia="Meiryo UI" w:hAnsi="Meiryo UI"/>
              </w:rPr>
            </w:pPr>
            <w:r w:rsidRPr="00746548">
              <w:rPr>
                <w:rFonts w:ascii="Meiryo UI" w:eastAsia="Meiryo UI" w:hAnsi="Meiryo UI" w:hint="eastAsia"/>
                <w:noProof/>
              </w:rPr>
              <mc:AlternateContent>
                <mc:Choice Requires="wpg">
                  <w:drawing>
                    <wp:inline distT="0" distB="0" distL="0" distR="0" wp14:anchorId="2757EC58" wp14:editId="7312C38F">
                      <wp:extent cx="915035" cy="311150"/>
                      <wp:effectExtent l="19050" t="19050" r="18415" b="12700"/>
                      <wp:docPr id="17" name="グループ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311150"/>
                                <a:chOff x="0" y="152400"/>
                                <a:chExt cx="915035" cy="311150"/>
                              </a:xfrm>
                            </wpg:grpSpPr>
                            <wps:wsp>
                              <wps:cNvPr id="18" name="フリーフォーム: 図形  18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フリーフォーム: 図形  19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E803F2" id="グループ 17" o:spid="_x0000_s1026" alt="&quot;&quot;" style="width:72.05pt;height:24.5pt;mso-position-horizontal-relative:char;mso-position-vertical-relative:line" coordorigin=",1524" coordsize="9150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">
                      <v:shape id="フリーフォーム: 図形  18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4D0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wMovMoDe/gMAAP//AwBQSwECLQAUAAYACAAAACEA2+H2y+4AAACFAQAAEwAAAAAAAAAAAAAA&#10;AAAAAAAAW0NvbnRlbnRfVHlwZXNdLnhtbFBLAQItABQABgAIAAAAIQBa9CxbvwAAABUBAAALAAAA&#10;AAAAAAAAAAAAAB8BAABfcmVscy8ucmVsc1BLAQItABQABgAIAAAAIQCj+4D0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フリーフォーム: 図形  19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</w:tr>
    </w:tbl>
    <w:p w14:paraId="7DDF0B53" w14:textId="77777777" w:rsidR="00945BAE" w:rsidRPr="00746548" w:rsidRDefault="00945BAE" w:rsidP="007B36A1">
      <w:pPr>
        <w:spacing w:after="0"/>
        <w:jc w:val="center"/>
        <w:rPr>
          <w:rFonts w:ascii="Meiryo UI" w:hAnsi="Meiryo UI"/>
          <w:sz w:val="4"/>
          <w:szCs w:val="4"/>
        </w:rPr>
      </w:pPr>
    </w:p>
    <w:sectPr w:rsidR="00945BAE" w:rsidRPr="00746548" w:rsidSect="009A51C2">
      <w:headerReference w:type="default" r:id="rId9"/>
      <w:footerReference w:type="default" r:id="rId10"/>
      <w:pgSz w:w="11906" w:h="16838" w:code="9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5D8EF" w14:textId="77777777" w:rsidR="00342B22" w:rsidRDefault="00342B22" w:rsidP="00AD6EB8">
      <w:pPr>
        <w:spacing w:after="0" w:line="240" w:lineRule="auto"/>
      </w:pPr>
      <w:r>
        <w:separator/>
      </w:r>
    </w:p>
  </w:endnote>
  <w:endnote w:type="continuationSeparator" w:id="0">
    <w:p w14:paraId="3A77B705" w14:textId="77777777" w:rsidR="00342B22" w:rsidRDefault="00342B22" w:rsidP="00AD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 Condensed Extra Bold">
    <w:altName w:val="Tw Cen MT Condensed Extra Bold"/>
    <w:charset w:val="00"/>
    <w:family w:val="swiss"/>
    <w:pitch w:val="variable"/>
    <w:sig w:usb0="00000003" w:usb1="00000000" w:usb2="00000000" w:usb3="00000000" w:csb0="00000003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19DCF" w14:textId="77777777" w:rsidR="00C425F7" w:rsidRDefault="002671E0">
    <w:pPr>
      <w:pStyle w:val="a5"/>
    </w:pPr>
    <w:r>
      <w:rPr>
        <w:noProof/>
      </w:rPr>
      <w:drawing>
        <wp:anchor distT="0" distB="0" distL="114300" distR="114300" simplePos="0" relativeHeight="251691008" behindDoc="1" locked="0" layoutInCell="1" allowOverlap="1" wp14:anchorId="2D4EF97D" wp14:editId="49C5EC81">
          <wp:simplePos x="0" y="0"/>
          <wp:positionH relativeFrom="margin">
            <wp:align>right</wp:align>
          </wp:positionH>
          <wp:positionV relativeFrom="page">
            <wp:posOffset>7741920</wp:posOffset>
          </wp:positionV>
          <wp:extent cx="1956435" cy="2030730"/>
          <wp:effectExtent l="0" t="0" r="0" b="0"/>
          <wp:wrapNone/>
          <wp:docPr id="239" name="グラフィック 2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2343" t="66372"/>
                  <a:stretch/>
                </pic:blipFill>
                <pic:spPr bwMode="auto">
                  <a:xfrm>
                    <a:off x="0" y="0"/>
                    <a:ext cx="1956435" cy="203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>
      <w:rPr>
        <w:noProof/>
      </w:rPr>
      <w:drawing>
        <wp:anchor distT="0" distB="0" distL="114300" distR="114300" simplePos="0" relativeHeight="251687167" behindDoc="1" locked="0" layoutInCell="1" allowOverlap="1" wp14:anchorId="490EDE44" wp14:editId="5A71A28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924000" cy="3947163"/>
          <wp:effectExtent l="0" t="0" r="7937" b="7938"/>
          <wp:wrapNone/>
          <wp:docPr id="246" name="グラフィック 2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 w:rsidRPr="001D4127">
      <w:rPr>
        <w:noProof/>
      </w:rPr>
      <w:drawing>
        <wp:anchor distT="0" distB="0" distL="114300" distR="114300" simplePos="0" relativeHeight="251687039" behindDoc="1" locked="0" layoutInCell="1" allowOverlap="1" wp14:anchorId="54750E5A" wp14:editId="29B46F7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924000" cy="3947163"/>
          <wp:effectExtent l="0" t="0" r="0" b="0"/>
          <wp:wrapNone/>
          <wp:docPr id="247" name="グラフィック 2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FEF">
      <w:rPr>
        <w:noProof/>
      </w:rPr>
      <w:drawing>
        <wp:anchor distT="0" distB="0" distL="114300" distR="114300" simplePos="0" relativeHeight="251693056" behindDoc="1" locked="0" layoutInCell="1" allowOverlap="1" wp14:anchorId="0A24B067" wp14:editId="3C900B2D">
          <wp:simplePos x="0" y="0"/>
          <wp:positionH relativeFrom="margin">
            <wp:posOffset>-426720</wp:posOffset>
          </wp:positionH>
          <wp:positionV relativeFrom="page">
            <wp:posOffset>7741920</wp:posOffset>
          </wp:positionV>
          <wp:extent cx="2032635" cy="1996440"/>
          <wp:effectExtent l="0" t="0" r="0" b="0"/>
          <wp:wrapNone/>
          <wp:docPr id="240" name="グラフィック 2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487" t="34070" b="32870"/>
                  <a:stretch/>
                </pic:blipFill>
                <pic:spPr bwMode="auto">
                  <a:xfrm>
                    <a:off x="0" y="0"/>
                    <a:ext cx="2032635" cy="199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542C1" w14:textId="77777777" w:rsidR="00342B22" w:rsidRDefault="00342B22" w:rsidP="00AD6EB8">
      <w:pPr>
        <w:spacing w:after="0" w:line="240" w:lineRule="auto"/>
      </w:pPr>
      <w:r>
        <w:separator/>
      </w:r>
    </w:p>
  </w:footnote>
  <w:footnote w:type="continuationSeparator" w:id="0">
    <w:p w14:paraId="593446DD" w14:textId="77777777" w:rsidR="00342B22" w:rsidRDefault="00342B22" w:rsidP="00AD6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61D58" w14:textId="77777777" w:rsidR="00945BAE" w:rsidRDefault="00490FEF">
    <w:pPr>
      <w:pStyle w:val="a3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20197BA" wp14:editId="2226A0C7">
              <wp:simplePos x="0" y="0"/>
              <wp:positionH relativeFrom="margin">
                <wp:posOffset>-1722120</wp:posOffset>
              </wp:positionH>
              <wp:positionV relativeFrom="page">
                <wp:posOffset>-1295400</wp:posOffset>
              </wp:positionV>
              <wp:extent cx="9372600" cy="12779375"/>
              <wp:effectExtent l="0" t="0" r="19050" b="22225"/>
              <wp:wrapNone/>
              <wp:docPr id="110" name="長方形 1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2600" cy="127793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CCE01F" id="長方形 110" o:spid="_x0000_s1026" alt="&quot;&quot;" style="position:absolute;left:0;text-align:left;margin-left:-135.6pt;margin-top:-102pt;width:738pt;height:1006.2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" fillcolor="black [3213]" strokecolor="#1f3763 [1604]" strokeweight="1pt">
              <w10:wrap anchorx="margin" anchory="page"/>
            </v:rect>
          </w:pict>
        </mc:Fallback>
      </mc:AlternateContent>
    </w:r>
    <w:r w:rsidR="001D4127" w:rsidRPr="001D4127">
      <w:rPr>
        <w:noProof/>
      </w:rPr>
      <w:drawing>
        <wp:anchor distT="0" distB="0" distL="114300" distR="114300" simplePos="0" relativeHeight="251687294" behindDoc="1" locked="0" layoutInCell="1" allowOverlap="1" wp14:anchorId="3EF2A7F1" wp14:editId="7E21A47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924000" cy="3947163"/>
          <wp:effectExtent l="7303" t="0" r="0" b="0"/>
          <wp:wrapNone/>
          <wp:docPr id="248" name="グラフィック 2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127">
      <w:rPr>
        <w:noProof/>
      </w:rPr>
      <w:drawing>
        <wp:anchor distT="0" distB="0" distL="114300" distR="114300" simplePos="0" relativeHeight="251687423" behindDoc="1" locked="0" layoutInCell="1" allowOverlap="1" wp14:anchorId="6BB02460" wp14:editId="5F70767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924000" cy="3947163"/>
          <wp:effectExtent l="0" t="0" r="635" b="0"/>
          <wp:wrapNone/>
          <wp:docPr id="245" name="グラフィック 2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69">
      <w:rPr>
        <w:noProof/>
      </w:rPr>
      <w:drawing>
        <wp:anchor distT="0" distB="0" distL="114300" distR="114300" simplePos="0" relativeHeight="251694080" behindDoc="1" locked="0" layoutInCell="1" allowOverlap="1" wp14:anchorId="787E0D0B" wp14:editId="16C76053">
          <wp:simplePos x="0" y="0"/>
          <wp:positionH relativeFrom="margin">
            <wp:posOffset>356235</wp:posOffset>
          </wp:positionH>
          <wp:positionV relativeFrom="page">
            <wp:posOffset>-635</wp:posOffset>
          </wp:positionV>
          <wp:extent cx="5040000" cy="3608850"/>
          <wp:effectExtent l="0" t="0" r="0" b="0"/>
          <wp:wrapNone/>
          <wp:docPr id="243" name="グラフィック 2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animal-1817643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0" cy="360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F0974E" w14:textId="77777777" w:rsidR="00945BAE" w:rsidRDefault="00945BAE">
    <w:pPr>
      <w:pStyle w:val="a3"/>
      <w:rPr>
        <w:noProof/>
      </w:rPr>
    </w:pPr>
  </w:p>
  <w:p w14:paraId="21E9591D" w14:textId="77777777" w:rsidR="00AD6EB8" w:rsidRDefault="0072068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79C71768" wp14:editId="65D9E70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56000" cy="1554480"/>
              <wp:effectExtent l="0" t="0" r="6985" b="7620"/>
              <wp:wrapNone/>
              <wp:docPr id="237" name="長方形 2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6000" cy="1554480"/>
                      </a:xfrm>
                      <a:prstGeom prst="rect">
                        <a:avLst/>
                      </a:prstGeom>
                      <a:pattFill prst="ltHorz">
                        <a:fgClr>
                          <a:schemeClr val="accent2"/>
                        </a:fgClr>
                        <a:bgClr>
                          <a:schemeClr val="accent2">
                            <a:lumMod val="75000"/>
                          </a:schemeClr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961912A" id="長方形 237" o:spid="_x0000_s1026" alt="&quot;&quot;" style="position:absolute;left:0;text-align:left;margin-left:0;margin-top:0;width:626.45pt;height:122.4pt;z-index:-25162956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" fillcolor="#ed7d31 [3205]" stroked="f" strokeweight="1pt">
              <v:fill r:id="rId5" o:title="" color2="#c45911 [2405]" type="pattern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73807691" wp14:editId="22518B0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88000" cy="8784000"/>
              <wp:effectExtent l="171450" t="190500" r="179705" b="188595"/>
              <wp:wrapNone/>
              <wp:docPr id="236" name="ブローチ 2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0" cy="8784000"/>
                      </a:xfrm>
                      <a:prstGeom prst="plaque">
                        <a:avLst>
                          <a:gd name="adj" fmla="val 8198"/>
                        </a:avLst>
                      </a:prstGeom>
                      <a:solidFill>
                        <a:schemeClr val="tx1"/>
                      </a:solidFill>
                      <a:ln w="76200">
                        <a:solidFill>
                          <a:schemeClr val="accent2"/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F7CA83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ブローチ 236" o:spid="_x0000_s1026" type="#_x0000_t21" alt="&quot;&quot;" style="position:absolute;left:0;text-align:left;margin-left:0;margin-top:0;width:447.85pt;height:691.65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" adj="1771" fillcolor="black [3213]" strokecolor="#ed7d31 [3205]" strokeweight="6pt">
              <v:shadow on="t" type="perspective" color="black" opacity="26214f" offset="0,0" matrix="66847f,,,66847f"/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B22"/>
    <w:rsid w:val="00010AD0"/>
    <w:rsid w:val="00030EBC"/>
    <w:rsid w:val="00092BF1"/>
    <w:rsid w:val="000D07CD"/>
    <w:rsid w:val="00197C6D"/>
    <w:rsid w:val="001C1079"/>
    <w:rsid w:val="001D4127"/>
    <w:rsid w:val="00226E72"/>
    <w:rsid w:val="002671E0"/>
    <w:rsid w:val="00277EE7"/>
    <w:rsid w:val="00316495"/>
    <w:rsid w:val="00342B22"/>
    <w:rsid w:val="00366090"/>
    <w:rsid w:val="003A355A"/>
    <w:rsid w:val="00490FEF"/>
    <w:rsid w:val="004C3FE9"/>
    <w:rsid w:val="004D69A5"/>
    <w:rsid w:val="005F1C25"/>
    <w:rsid w:val="006D2190"/>
    <w:rsid w:val="00706849"/>
    <w:rsid w:val="007151CD"/>
    <w:rsid w:val="00720687"/>
    <w:rsid w:val="00746548"/>
    <w:rsid w:val="007A3E24"/>
    <w:rsid w:val="007B36A1"/>
    <w:rsid w:val="00803890"/>
    <w:rsid w:val="0083256B"/>
    <w:rsid w:val="00875C4F"/>
    <w:rsid w:val="00883C86"/>
    <w:rsid w:val="00896634"/>
    <w:rsid w:val="008D2066"/>
    <w:rsid w:val="00945BAE"/>
    <w:rsid w:val="009A51C2"/>
    <w:rsid w:val="009C1E18"/>
    <w:rsid w:val="00A336B4"/>
    <w:rsid w:val="00A56BF5"/>
    <w:rsid w:val="00AD6EB8"/>
    <w:rsid w:val="00B26859"/>
    <w:rsid w:val="00BD7046"/>
    <w:rsid w:val="00BE23C6"/>
    <w:rsid w:val="00BF7AA8"/>
    <w:rsid w:val="00C425F7"/>
    <w:rsid w:val="00CB4DDA"/>
    <w:rsid w:val="00CB582C"/>
    <w:rsid w:val="00D27C54"/>
    <w:rsid w:val="00D76531"/>
    <w:rsid w:val="00E406A6"/>
    <w:rsid w:val="00E56D89"/>
    <w:rsid w:val="00E70BD1"/>
    <w:rsid w:val="00E96F69"/>
    <w:rsid w:val="00EC4461"/>
    <w:rsid w:val="00F27BE0"/>
    <w:rsid w:val="00F96BFA"/>
    <w:rsid w:val="00FC2C5B"/>
    <w:rsid w:val="00FD6ED3"/>
    <w:rsid w:val="00FF1519"/>
    <w:rsid w:val="00FF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6CD8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6548"/>
    <w:rPr>
      <w:rFonts w:eastAsia="Meiryo UI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semiHidden/>
    <w:rsid w:val="007B36A1"/>
  </w:style>
  <w:style w:type="paragraph" w:styleId="a5">
    <w:name w:val="footer"/>
    <w:basedOn w:val="a"/>
    <w:link w:val="a6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semiHidden/>
    <w:rsid w:val="007B36A1"/>
  </w:style>
  <w:style w:type="table" w:styleId="a7">
    <w:name w:val="Table Grid"/>
    <w:basedOn w:val="a1"/>
    <w:uiPriority w:val="39"/>
    <w:rsid w:val="00D2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E406A6"/>
    <w:pPr>
      <w:spacing w:after="0" w:line="240" w:lineRule="auto"/>
      <w:jc w:val="center"/>
    </w:pPr>
    <w:rPr>
      <w:rFonts w:asciiTheme="majorHAnsi" w:hAnsiTheme="majorHAnsi"/>
      <w:color w:val="ED7D31" w:themeColor="accent2"/>
      <w:sz w:val="10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a9">
    <w:name w:val="表題 (文字)"/>
    <w:basedOn w:val="a0"/>
    <w:link w:val="a8"/>
    <w:uiPriority w:val="10"/>
    <w:rsid w:val="00E406A6"/>
    <w:rPr>
      <w:rFonts w:asciiTheme="majorHAnsi" w:eastAsia="Meiryo UI" w:hAnsiTheme="majorHAnsi"/>
      <w:color w:val="ED7D31" w:themeColor="accent2"/>
      <w:sz w:val="100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styleId="aa">
    <w:name w:val="Placeholder Text"/>
    <w:basedOn w:val="a0"/>
    <w:uiPriority w:val="99"/>
    <w:semiHidden/>
    <w:rsid w:val="00D27C54"/>
    <w:rPr>
      <w:color w:val="808080"/>
    </w:rPr>
  </w:style>
  <w:style w:type="paragraph" w:styleId="ab">
    <w:name w:val="Date"/>
    <w:basedOn w:val="a"/>
    <w:next w:val="a"/>
    <w:link w:val="ac"/>
    <w:uiPriority w:val="99"/>
    <w:rsid w:val="00746548"/>
    <w:pPr>
      <w:spacing w:after="120"/>
    </w:pPr>
    <w:rPr>
      <w:color w:val="FFFFFF" w:themeColor="background1"/>
      <w:sz w:val="64"/>
    </w:rPr>
  </w:style>
  <w:style w:type="character" w:customStyle="1" w:styleId="ac">
    <w:name w:val="日付 (文字)"/>
    <w:basedOn w:val="a0"/>
    <w:link w:val="ab"/>
    <w:uiPriority w:val="99"/>
    <w:rsid w:val="00746548"/>
    <w:rPr>
      <w:rFonts w:eastAsia="Meiryo UI"/>
      <w:color w:val="FFFFFF" w:themeColor="background1"/>
      <w:sz w:val="64"/>
      <w:lang w:eastAsia="ja-JP"/>
    </w:rPr>
  </w:style>
  <w:style w:type="paragraph" w:customStyle="1" w:styleId="ad">
    <w:name w:val="住所"/>
    <w:basedOn w:val="a"/>
    <w:qFormat/>
    <w:rsid w:val="00B26859"/>
    <w:pPr>
      <w:spacing w:before="160" w:line="240" w:lineRule="auto"/>
      <w:jc w:val="center"/>
    </w:pPr>
    <w:rPr>
      <w:color w:val="FFFFFF" w:themeColor="background1"/>
      <w:sz w:val="48"/>
    </w:rPr>
  </w:style>
  <w:style w:type="paragraph" w:customStyle="1" w:styleId="ae">
    <w:name w:val="情報"/>
    <w:basedOn w:val="a"/>
    <w:qFormat/>
    <w:rsid w:val="00BF7AA8"/>
    <w:pPr>
      <w:spacing w:before="80" w:after="80" w:line="240" w:lineRule="auto"/>
      <w:jc w:val="center"/>
    </w:pPr>
    <w:rPr>
      <w:color w:val="FFFFFF" w:themeColor="background1"/>
      <w:sz w:val="56"/>
    </w:rPr>
  </w:style>
  <w:style w:type="paragraph" w:styleId="af">
    <w:name w:val="No Spacing"/>
    <w:uiPriority w:val="1"/>
    <w:semiHidden/>
    <w:qFormat/>
    <w:rsid w:val="007B36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4" Type="http://schemas.openxmlformats.org/officeDocument/2006/relationships/image" Target="media/image8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dal\AppData\Roaming\Microsoft\Templates\&#12467;&#12454;&#12514;&#12522;&#12398;&#12495;&#12525;&#12454;&#12451;&#12531;&#25307;&#24453;&#29366;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190E11E791C4D3AB3DBCD47CFE0918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C7713DA-128A-4EDB-B716-FE06DD17F783}"/>
      </w:docPartPr>
      <w:docPartBody>
        <w:p w:rsidR="00000000" w:rsidRDefault="008F1BCF">
          <w:pPr>
            <w:pStyle w:val="4190E11E791C4D3AB3DBCD47CFE0918F"/>
          </w:pPr>
          <w:r w:rsidRPr="00E406A6">
            <w:rPr>
              <w:rStyle w:val="a3"/>
              <w:rFonts w:hint="eastAsia"/>
            </w:rPr>
            <w:t>ハロウィン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 Condensed Extra Bold">
    <w:altName w:val="Tw Cen MT Condensed Extra Bold"/>
    <w:charset w:val="00"/>
    <w:family w:val="swiss"/>
    <w:pitch w:val="variable"/>
    <w:sig w:usb0="00000003" w:usb1="00000000" w:usb2="00000000" w:usb3="00000000" w:csb0="00000003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410FBEEEFBE47E7A92E52101C428F64">
    <w:name w:val="9410FBEEEFBE47E7A92E52101C428F64"/>
    <w:pPr>
      <w:widowControl w:val="0"/>
      <w:jc w:val="both"/>
    </w:pPr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4190E11E791C4D3AB3DBCD47CFE0918F">
    <w:name w:val="4190E11E791C4D3AB3DBCD47CFE0918F"/>
    <w:pPr>
      <w:widowControl w:val="0"/>
      <w:jc w:val="both"/>
    </w:pPr>
  </w:style>
  <w:style w:type="paragraph" w:styleId="a4">
    <w:name w:val="Title"/>
    <w:basedOn w:val="a"/>
    <w:next w:val="a"/>
    <w:link w:val="a5"/>
    <w:uiPriority w:val="10"/>
    <w:qFormat/>
    <w:pPr>
      <w:widowControl/>
      <w:jc w:val="center"/>
    </w:pPr>
    <w:rPr>
      <w:rFonts w:asciiTheme="majorHAnsi" w:eastAsia="Meiryo UI" w:hAnsiTheme="majorHAnsi"/>
      <w:color w:val="ED7D31" w:themeColor="accent2"/>
      <w:kern w:val="0"/>
      <w:sz w:val="10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a5">
    <w:name w:val="表題 (文字)"/>
    <w:basedOn w:val="a0"/>
    <w:link w:val="a4"/>
    <w:uiPriority w:val="10"/>
    <w:rPr>
      <w:rFonts w:asciiTheme="majorHAnsi" w:eastAsia="Meiryo UI" w:hAnsiTheme="majorHAnsi"/>
      <w:color w:val="ED7D31" w:themeColor="accent2"/>
      <w:kern w:val="0"/>
      <w:sz w:val="10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3E64E234DB424B09ABA68E6E3EC129D1">
    <w:name w:val="3E64E234DB424B09ABA68E6E3EC129D1"/>
    <w:pPr>
      <w:widowControl w:val="0"/>
      <w:jc w:val="both"/>
    </w:pPr>
  </w:style>
  <w:style w:type="paragraph" w:styleId="a6">
    <w:name w:val="Date"/>
    <w:basedOn w:val="a"/>
    <w:next w:val="a"/>
    <w:link w:val="a7"/>
    <w:uiPriority w:val="99"/>
    <w:pPr>
      <w:widowControl/>
      <w:spacing w:after="120" w:line="259" w:lineRule="auto"/>
      <w:jc w:val="left"/>
    </w:pPr>
    <w:rPr>
      <w:rFonts w:eastAsia="Meiryo UI"/>
      <w:color w:val="FFFFFF" w:themeColor="background1"/>
      <w:kern w:val="0"/>
      <w:sz w:val="64"/>
    </w:rPr>
  </w:style>
  <w:style w:type="character" w:customStyle="1" w:styleId="a7">
    <w:name w:val="日付 (文字)"/>
    <w:basedOn w:val="a0"/>
    <w:link w:val="a6"/>
    <w:uiPriority w:val="99"/>
    <w:rPr>
      <w:rFonts w:eastAsia="Meiryo UI"/>
      <w:color w:val="FFFFFF" w:themeColor="background1"/>
      <w:kern w:val="0"/>
      <w:sz w:val="64"/>
    </w:rPr>
  </w:style>
  <w:style w:type="paragraph" w:customStyle="1" w:styleId="E094556223764E85BFDB5795769DE821">
    <w:name w:val="E094556223764E85BFDB5795769DE821"/>
    <w:pPr>
      <w:widowControl w:val="0"/>
      <w:jc w:val="both"/>
    </w:pPr>
  </w:style>
  <w:style w:type="paragraph" w:customStyle="1" w:styleId="D29C301B16224489B853F28C89542FEE">
    <w:name w:val="D29C301B16224489B853F28C89542FEE"/>
    <w:pPr>
      <w:widowControl w:val="0"/>
      <w:jc w:val="both"/>
    </w:pPr>
  </w:style>
  <w:style w:type="paragraph" w:customStyle="1" w:styleId="E1D0D814057C4A9E94D3C10E9D10E162">
    <w:name w:val="E1D0D814057C4A9E94D3C10E9D10E162"/>
    <w:pPr>
      <w:widowControl w:val="0"/>
      <w:jc w:val="both"/>
    </w:pPr>
  </w:style>
  <w:style w:type="paragraph" w:customStyle="1" w:styleId="5C23998FEE904A2A91E0E9D49CDB383B">
    <w:name w:val="5C23998FEE904A2A91E0E9D49CDB383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5">
      <a:majorFont>
        <a:latin typeface="Tw Cen MT Condensed Extra Bold"/>
        <a:ea typeface="ＭＳ ゴシック"/>
        <a:cs typeface=""/>
      </a:majorFont>
      <a:minorFont>
        <a:latin typeface="Tw Cen MT Condensed Extra Bold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6E1813A-9211-4C0E-838A-710A44E9F5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6E02C-A0AD-4F05-8606-DC3E016D7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B6F89A-21BA-4EA3-9C9A-D79447AD100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コウモリのハロウィン招待状 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2022-10-05T06:02:00Z</dcterms:created>
  <dcterms:modified xsi:type="dcterms:W3CDTF">2022-10-05T07:11:00Z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